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5F3E" w14:textId="77777777" w:rsidR="00D06B6B" w:rsidRPr="00D06B6B" w:rsidRDefault="00D06B6B" w:rsidP="00D06B6B">
      <w:pPr>
        <w:tabs>
          <w:tab w:val="left" w:pos="1304"/>
          <w:tab w:val="left" w:pos="5500"/>
        </w:tabs>
        <w:autoSpaceDE w:val="0"/>
        <w:autoSpaceDN w:val="0"/>
        <w:adjustRightInd w:val="0"/>
        <w:spacing w:before="800" w:line="360" w:lineRule="auto"/>
        <w:rPr>
          <w:rFonts w:ascii="Tahoma" w:hAnsi="Tahoma" w:cs="Times New Roman"/>
          <w:b/>
          <w:color w:val="1A1A1A"/>
          <w:sz w:val="16"/>
          <w:szCs w:val="16"/>
          <w:lang w:val="en-US"/>
        </w:rPr>
      </w:pPr>
      <w:r>
        <w:rPr>
          <w:rFonts w:ascii="Times New Roman" w:eastAsiaTheme="minorEastAsia" w:hAnsi="Times New Roman" w:cs="Times New Roman"/>
          <w:color w:val="1A1A1A"/>
          <w:sz w:val="16"/>
          <w:szCs w:val="16"/>
          <w:lang w:val="en-US"/>
        </w:rPr>
        <w:tab/>
      </w:r>
      <w:proofErr w:type="spellStart"/>
      <w:r w:rsidRPr="00D06B6B"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  <w:t>feladó</w:t>
      </w:r>
      <w:proofErr w:type="spellEnd"/>
      <w:r w:rsidRPr="00D06B6B"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  <w:t>:</w:t>
      </w: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proofErr w:type="spellStart"/>
      <w:r w:rsidRPr="00D06B6B">
        <w:rPr>
          <w:rFonts w:ascii="Tahoma" w:hAnsi="Tahoma" w:cs="Times New Roman"/>
          <w:b/>
          <w:color w:val="1A1A1A"/>
          <w:sz w:val="16"/>
          <w:szCs w:val="16"/>
          <w:lang w:val="en-US"/>
        </w:rPr>
        <w:t>Intézményi</w:t>
      </w:r>
      <w:proofErr w:type="spellEnd"/>
      <w:r w:rsidRPr="00D06B6B">
        <w:rPr>
          <w:rFonts w:ascii="Tahoma" w:hAnsi="Tahoma" w:cs="Times New Roman"/>
          <w:b/>
          <w:color w:val="1A1A1A"/>
          <w:sz w:val="16"/>
          <w:szCs w:val="16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b/>
          <w:color w:val="1A1A1A"/>
          <w:sz w:val="16"/>
          <w:szCs w:val="16"/>
          <w:lang w:val="en-US"/>
        </w:rPr>
        <w:t>azonosító</w:t>
      </w:r>
      <w:proofErr w:type="spellEnd"/>
      <w:r w:rsidRPr="00D06B6B">
        <w:rPr>
          <w:rFonts w:ascii="Tahoma" w:hAnsi="Tahoma" w:cs="Times New Roman"/>
          <w:b/>
          <w:color w:val="1A1A1A"/>
          <w:sz w:val="16"/>
          <w:szCs w:val="16"/>
          <w:lang w:val="en-US"/>
        </w:rPr>
        <w:t>:</w:t>
      </w:r>
    </w:p>
    <w:p w14:paraId="2FA2948F" w14:textId="77777777" w:rsidR="00D06B6B" w:rsidRPr="00D06B6B" w:rsidRDefault="00D06B6B" w:rsidP="00D06B6B">
      <w:pPr>
        <w:tabs>
          <w:tab w:val="left" w:pos="1304"/>
          <w:tab w:val="left" w:pos="5500"/>
        </w:tabs>
        <w:autoSpaceDE w:val="0"/>
        <w:autoSpaceDN w:val="0"/>
        <w:adjustRightInd w:val="0"/>
        <w:spacing w:line="276" w:lineRule="auto"/>
        <w:rPr>
          <w:rFonts w:ascii="Tahoma" w:hAnsi="Tahoma" w:cs="0£—»˛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beosztása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]</w:t>
      </w: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proofErr w:type="spellStart"/>
      <w:r w:rsidRPr="00D06B6B">
        <w:rPr>
          <w:rFonts w:ascii="Tahoma" w:hAnsi="Tahoma" w:cs="0£—»˛"/>
          <w:color w:val="1A1A1A"/>
          <w:sz w:val="16"/>
          <w:szCs w:val="16"/>
          <w:lang w:val="en-US"/>
        </w:rPr>
        <w:t>ügyintéző</w:t>
      </w:r>
      <w:proofErr w:type="spellEnd"/>
      <w:r w:rsidRPr="00D06B6B">
        <w:rPr>
          <w:rFonts w:ascii="Tahoma" w:hAnsi="Tahoma" w:cs="0£—»˛"/>
          <w:color w:val="1A1A1A"/>
          <w:sz w:val="16"/>
          <w:szCs w:val="16"/>
          <w:lang w:val="en-US"/>
        </w:rPr>
        <w:t>:</w:t>
      </w:r>
    </w:p>
    <w:p w14:paraId="0B29ECEC" w14:textId="77777777" w:rsidR="00D06B6B" w:rsidRPr="00D06B6B" w:rsidRDefault="00D06B6B" w:rsidP="00D06B6B">
      <w:pPr>
        <w:tabs>
          <w:tab w:val="left" w:pos="1304"/>
          <w:tab w:val="left" w:pos="5500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közvetlen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 xml:space="preserve"> 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szervezeti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 xml:space="preserve"> 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egység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]</w:t>
      </w: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proofErr w:type="spellStart"/>
      <w:r w:rsidRPr="00D06B6B">
        <w:rPr>
          <w:rFonts w:ascii="Tahoma" w:hAnsi="Tahoma" w:cs="Times New Roman"/>
          <w:color w:val="1A1A1A"/>
          <w:sz w:val="16"/>
          <w:szCs w:val="16"/>
          <w:lang w:val="en-US"/>
        </w:rPr>
        <w:t>iktatószám</w:t>
      </w:r>
      <w:proofErr w:type="spellEnd"/>
      <w:r w:rsidRPr="00D06B6B">
        <w:rPr>
          <w:rFonts w:ascii="Tahoma" w:hAnsi="Tahoma" w:cs="Times New Roman"/>
          <w:color w:val="1A1A1A"/>
          <w:sz w:val="16"/>
          <w:szCs w:val="16"/>
          <w:lang w:val="en-US"/>
        </w:rPr>
        <w:t>:</w:t>
      </w:r>
    </w:p>
    <w:p w14:paraId="6272CB56" w14:textId="77777777" w:rsidR="00D06B6B" w:rsidRPr="00D06B6B" w:rsidRDefault="00D06B6B" w:rsidP="00D06B6B">
      <w:pPr>
        <w:tabs>
          <w:tab w:val="left" w:pos="1304"/>
        </w:tabs>
        <w:autoSpaceDE w:val="0"/>
        <w:autoSpaceDN w:val="0"/>
        <w:adjustRightInd w:val="0"/>
        <w:spacing w:before="120" w:line="360" w:lineRule="auto"/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</w:r>
      <w:proofErr w:type="spellStart"/>
      <w:r w:rsidRPr="00D06B6B"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  <w:t>címzett</w:t>
      </w:r>
      <w:proofErr w:type="spellEnd"/>
      <w:r w:rsidRPr="00D06B6B">
        <w:rPr>
          <w:rFonts w:ascii="Tahoma" w:eastAsiaTheme="minorEastAsia" w:hAnsi="Tahoma" w:cs="Times New Roman"/>
          <w:b/>
          <w:color w:val="1A1A1A"/>
          <w:sz w:val="16"/>
          <w:szCs w:val="16"/>
          <w:lang w:val="en-US"/>
        </w:rPr>
        <w:t>:</w:t>
      </w:r>
    </w:p>
    <w:p w14:paraId="68EF8585" w14:textId="77777777" w:rsidR="00D06B6B" w:rsidRPr="00D06B6B" w:rsidRDefault="00D06B6B" w:rsidP="00D06B6B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beosztás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]</w:t>
      </w:r>
    </w:p>
    <w:p w14:paraId="47E23301" w14:textId="77777777" w:rsidR="00D06B6B" w:rsidRPr="00D06B6B" w:rsidRDefault="00D06B6B" w:rsidP="00D06B6B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cég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 xml:space="preserve"> neve]</w:t>
      </w:r>
    </w:p>
    <w:p w14:paraId="4BCB9896" w14:textId="77777777" w:rsidR="00D06B6B" w:rsidRPr="00D06B6B" w:rsidRDefault="00D06B6B" w:rsidP="00D06B6B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irányítószám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 xml:space="preserve">, 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város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]</w:t>
      </w:r>
    </w:p>
    <w:p w14:paraId="5CA9898F" w14:textId="77777777" w:rsidR="00D06B6B" w:rsidRPr="00D06B6B" w:rsidRDefault="00D06B6B" w:rsidP="00D06B6B">
      <w:pPr>
        <w:tabs>
          <w:tab w:val="left" w:pos="1304"/>
        </w:tabs>
        <w:autoSpaceDE w:val="0"/>
        <w:autoSpaceDN w:val="0"/>
        <w:adjustRightInd w:val="0"/>
        <w:spacing w:line="276" w:lineRule="auto"/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</w:pPr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ab/>
        <w:t>[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utca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 xml:space="preserve">, </w:t>
      </w:r>
      <w:proofErr w:type="spellStart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házszám</w:t>
      </w:r>
      <w:proofErr w:type="spellEnd"/>
      <w:r w:rsidRPr="00D06B6B">
        <w:rPr>
          <w:rFonts w:ascii="Tahoma" w:eastAsiaTheme="minorEastAsia" w:hAnsi="Tahoma" w:cs="Times New Roman"/>
          <w:color w:val="1A1A1A"/>
          <w:sz w:val="16"/>
          <w:szCs w:val="16"/>
          <w:lang w:val="en-US"/>
        </w:rPr>
        <w:t>]</w:t>
      </w:r>
    </w:p>
    <w:p w14:paraId="6F0F0F55" w14:textId="77777777" w:rsidR="00D06B6B" w:rsidRPr="00A65767" w:rsidRDefault="00A65767" w:rsidP="00D06B6B">
      <w:pPr>
        <w:autoSpaceDE w:val="0"/>
        <w:autoSpaceDN w:val="0"/>
        <w:adjustRightInd w:val="0"/>
        <w:spacing w:before="1080"/>
        <w:rPr>
          <w:rFonts w:ascii="Tahoma" w:hAnsi="Tahoma" w:cs="Times New Roman"/>
          <w:b/>
          <w:color w:val="1A1A1A"/>
          <w:sz w:val="16"/>
          <w:szCs w:val="16"/>
          <w:lang w:val="en-US"/>
        </w:rPr>
      </w:pPr>
      <w:proofErr w:type="spellStart"/>
      <w:r w:rsidRPr="00A65767">
        <w:rPr>
          <w:rFonts w:ascii="Tahoma" w:hAnsi="Tahoma" w:cs="Times New Roman"/>
          <w:b/>
          <w:color w:val="1A1A1A"/>
          <w:sz w:val="16"/>
          <w:szCs w:val="16"/>
          <w:lang w:val="en-US"/>
        </w:rPr>
        <w:t>Tárgy</w:t>
      </w:r>
      <w:proofErr w:type="spellEnd"/>
      <w:r w:rsidRPr="00A65767">
        <w:rPr>
          <w:rFonts w:ascii="Tahoma" w:hAnsi="Tahoma" w:cs="Times New Roman"/>
          <w:b/>
          <w:color w:val="1A1A1A"/>
          <w:sz w:val="16"/>
          <w:szCs w:val="16"/>
          <w:lang w:val="en-US"/>
        </w:rPr>
        <w:t>:</w:t>
      </w:r>
    </w:p>
    <w:p w14:paraId="2FCC2EA9" w14:textId="77777777" w:rsidR="00D06B6B" w:rsidRPr="007C1071" w:rsidRDefault="00D06B6B" w:rsidP="00A65767">
      <w:pPr>
        <w:autoSpaceDE w:val="0"/>
        <w:autoSpaceDN w:val="0"/>
        <w:adjustRightInd w:val="0"/>
        <w:spacing w:before="800"/>
        <w:rPr>
          <w:rFonts w:ascii="Tahoma" w:hAnsi="Tahoma" w:cs="Times New Roman"/>
          <w:color w:val="1A1A1A"/>
          <w:sz w:val="22"/>
          <w:szCs w:val="22"/>
          <w:lang w:val="en-US"/>
        </w:rPr>
      </w:pPr>
      <w:proofErr w:type="spellStart"/>
      <w:r w:rsidRPr="007C1071">
        <w:rPr>
          <w:rFonts w:ascii="Tahoma" w:hAnsi="Tahoma" w:cs="Times New Roman"/>
          <w:color w:val="1A1A1A"/>
          <w:sz w:val="22"/>
          <w:szCs w:val="22"/>
          <w:lang w:val="en-US"/>
        </w:rPr>
        <w:t>Megszólítás</w:t>
      </w:r>
      <w:proofErr w:type="spellEnd"/>
      <w:r w:rsidRPr="007C1071">
        <w:rPr>
          <w:rFonts w:ascii="Tahoma" w:hAnsi="Tahoma" w:cs="Times New Roman"/>
          <w:color w:val="1A1A1A"/>
          <w:sz w:val="22"/>
          <w:szCs w:val="22"/>
          <w:lang w:val="en-US"/>
        </w:rPr>
        <w:t>!</w:t>
      </w:r>
    </w:p>
    <w:p w14:paraId="4726C9C2" w14:textId="77777777" w:rsidR="00D06B6B" w:rsidRPr="00D06B6B" w:rsidRDefault="00D06B6B" w:rsidP="00A65767">
      <w:pPr>
        <w:autoSpaceDE w:val="0"/>
        <w:autoSpaceDN w:val="0"/>
        <w:adjustRightInd w:val="0"/>
        <w:spacing w:before="240"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Lorem ipsum dolor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consectetur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adipiscing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elit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odio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ligula, at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pretium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tellus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Proin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felis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lacus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interdum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tincidunt</w:t>
      </w:r>
      <w:proofErr w:type="spellEnd"/>
      <w:r w:rsidR="00A65767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pretium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non, gravida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arcu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justo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purus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interdum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lacus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Nunc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adipiscing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consequat</w:t>
      </w:r>
      <w:proofErr w:type="spellEnd"/>
      <w:r w:rsidR="00A65767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tristique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.</w:t>
      </w:r>
      <w:r w:rsidR="00A65767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Ut s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ollicitudin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ristique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c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ongue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Nam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i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d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sapien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ortor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pretium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varius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f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liquet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Praesent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vitae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sapien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quam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quis</w:t>
      </w:r>
      <w:proofErr w:type="spellEnd"/>
      <w:r w:rsidR="00A65767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dignissim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metus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Integer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mollis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nunc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sed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justo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tempor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tincidunt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libero pharetra.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Suspendisse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ac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neque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ipsum </w:t>
      </w:r>
      <w:r w:rsidR="00A65767">
        <w:rPr>
          <w:rFonts w:ascii="Tahoma" w:hAnsi="Tahoma" w:cs="Times New Roman"/>
          <w:color w:val="1A1A1A"/>
          <w:sz w:val="18"/>
          <w:szCs w:val="18"/>
          <w:lang w:val="en-US"/>
        </w:rPr>
        <w:t xml:space="preserve">Bibendum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rhoncus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vel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tristique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purus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.</w:t>
      </w:r>
    </w:p>
    <w:p w14:paraId="3616F271" w14:textId="77777777" w:rsidR="00D06B6B" w:rsidRPr="00D06B6B" w:rsidRDefault="00D06B6B" w:rsidP="00A65767">
      <w:pPr>
        <w:autoSpaceDE w:val="0"/>
        <w:autoSpaceDN w:val="0"/>
        <w:adjustRightInd w:val="0"/>
        <w:spacing w:before="240"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Praesent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dictum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velit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justo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vel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tincidunt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arcu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Fusce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molestie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dignissim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arcu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sed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placerat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Integer porta,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purus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non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pellentesque</w:t>
      </w:r>
      <w:proofErr w:type="spellEnd"/>
    </w:p>
    <w:p w14:paraId="295FA029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eleifend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tellus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velit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bibendum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dui, 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sodales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nunc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nulla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vel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metus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Fusce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libero ante. Cras at dui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scelerisque</w:t>
      </w:r>
      <w:proofErr w:type="spellEnd"/>
    </w:p>
    <w:p w14:paraId="549006D5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venenatis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Fusce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sed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elit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tempus nisi pharetra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sagittis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ac vel dui.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Nulla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ligula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mi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tempor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quis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quis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lacus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Nam 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nulla</w:t>
      </w:r>
      <w:proofErr w:type="spellEnd"/>
    </w:p>
    <w:p w14:paraId="3462ED3A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quam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vel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mollis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lectus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Donec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mollis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turpis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bibendum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ac dictum ipsum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imperdiet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.</w:t>
      </w:r>
    </w:p>
    <w:p w14:paraId="5233875C" w14:textId="77777777" w:rsidR="00D06B6B" w:rsidRPr="00D06B6B" w:rsidRDefault="00D06B6B" w:rsidP="00A65767">
      <w:pPr>
        <w:autoSpaceDE w:val="0"/>
        <w:autoSpaceDN w:val="0"/>
        <w:adjustRightInd w:val="0"/>
        <w:spacing w:before="240"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Nullam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auctor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urna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Sed non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justo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nec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leo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iaculis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congue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arcu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Pellentesque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porttitor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dictum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leo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, vitae</w:t>
      </w:r>
    </w:p>
    <w:p w14:paraId="1DDCC498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dapibus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turpis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commodo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non. Sed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aliquam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odio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erat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vehicula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et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tincidunt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ligula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ornare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Nam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feugiat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justo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odio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auctor</w:t>
      </w:r>
    </w:p>
    <w:p w14:paraId="396EAB79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blandit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Vestibulum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mauris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tellus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dapibus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vulputate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sed,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adipiscing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et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purus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Aliquam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erat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volutpat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Vivamus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scelerisque</w:t>
      </w:r>
      <w:proofErr w:type="spellEnd"/>
    </w:p>
    <w:p w14:paraId="65B519E5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ultricies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fringilla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Cras vitae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luctus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orci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Nulla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faucibus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tempus ligula,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ut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congue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diam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condimentum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id.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Vivamus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in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augue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arcu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.</w:t>
      </w:r>
    </w:p>
    <w:p w14:paraId="6FAF5755" w14:textId="77777777" w:rsidR="00D06B6B" w:rsidRPr="00D06B6B" w:rsidRDefault="00D06B6B" w:rsidP="00A65767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imes New Roman"/>
          <w:color w:val="1A1A1A"/>
          <w:sz w:val="18"/>
          <w:szCs w:val="18"/>
          <w:lang w:val="en-US"/>
        </w:rPr>
      </w:pP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Pellentesque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leo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leo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, convallis vitae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egestas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et,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molestie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sit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amet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eros.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Aliquam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erat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 </w:t>
      </w:r>
      <w:proofErr w:type="spellStart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volutpat</w:t>
      </w:r>
      <w:proofErr w:type="spellEnd"/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>.</w:t>
      </w:r>
    </w:p>
    <w:p w14:paraId="34B63C5C" w14:textId="77777777" w:rsidR="00D06B6B" w:rsidRPr="00D06B6B" w:rsidRDefault="00D06B6B" w:rsidP="00D06B6B">
      <w:pPr>
        <w:autoSpaceDE w:val="0"/>
        <w:autoSpaceDN w:val="0"/>
        <w:adjustRightInd w:val="0"/>
        <w:spacing w:before="240"/>
        <w:rPr>
          <w:rFonts w:ascii="Tahoma" w:hAnsi="Tahoma" w:cs="Times New Roman"/>
          <w:color w:val="1A1A1A"/>
          <w:sz w:val="20"/>
          <w:szCs w:val="20"/>
          <w:lang w:val="en-US"/>
        </w:rPr>
      </w:pPr>
      <w:proofErr w:type="spellStart"/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>Kelt</w:t>
      </w:r>
      <w:proofErr w:type="spellEnd"/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 xml:space="preserve">: </w:t>
      </w:r>
      <w:proofErr w:type="spellStart"/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>Győr</w:t>
      </w:r>
      <w:proofErr w:type="spellEnd"/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 xml:space="preserve">, 2019. </w:t>
      </w:r>
      <w:r w:rsidRPr="00D06B6B">
        <w:rPr>
          <w:rFonts w:ascii="Tahoma" w:hAnsi="Tahoma" w:cs="Times New Roman"/>
          <w:color w:val="1A1A1A"/>
          <w:sz w:val="18"/>
          <w:szCs w:val="18"/>
          <w:lang w:val="en-US"/>
        </w:rPr>
        <w:t xml:space="preserve">Lorem </w:t>
      </w:r>
      <w:r w:rsidRPr="00D06B6B">
        <w:rPr>
          <w:rFonts w:ascii="Tahoma" w:hAnsi="Tahoma" w:cs="`Ò—»˛"/>
          <w:color w:val="1A1A1A"/>
          <w:sz w:val="16"/>
          <w:szCs w:val="16"/>
          <w:lang w:val="en-US"/>
        </w:rPr>
        <w:t>15.</w:t>
      </w:r>
      <w:r w:rsidRPr="00D06B6B">
        <w:rPr>
          <w:rFonts w:ascii="Tahoma" w:hAnsi="Tahoma" w:cs="Times New Roman"/>
          <w:color w:val="1A1A1A"/>
          <w:sz w:val="20"/>
          <w:szCs w:val="20"/>
          <w:lang w:val="en-US"/>
        </w:rPr>
        <w:t xml:space="preserve"> </w:t>
      </w:r>
    </w:p>
    <w:p w14:paraId="4E365F3A" w14:textId="77777777" w:rsidR="00D06B6B" w:rsidRPr="00D06B6B" w:rsidRDefault="00651B42" w:rsidP="00651B42">
      <w:pPr>
        <w:tabs>
          <w:tab w:val="center" w:pos="8789"/>
        </w:tabs>
        <w:autoSpaceDE w:val="0"/>
        <w:autoSpaceDN w:val="0"/>
        <w:adjustRightInd w:val="0"/>
        <w:spacing w:before="1640"/>
        <w:rPr>
          <w:rFonts w:ascii="Tahoma" w:hAnsi="Tahoma" w:cs="Times New Roman"/>
          <w:b/>
          <w:color w:val="1A1A1A"/>
          <w:sz w:val="20"/>
          <w:szCs w:val="20"/>
          <w:lang w:val="en-US"/>
        </w:rPr>
      </w:pPr>
      <w:r>
        <w:rPr>
          <w:rFonts w:ascii="Tahoma" w:hAnsi="Tahoma" w:cs="Times New Roman"/>
          <w:b/>
          <w:color w:val="1A1A1A"/>
          <w:sz w:val="20"/>
          <w:szCs w:val="20"/>
          <w:lang w:val="en-US"/>
        </w:rPr>
        <w:tab/>
      </w:r>
      <w:r w:rsidR="00D06B6B" w:rsidRPr="00D06B6B">
        <w:rPr>
          <w:rFonts w:ascii="Tahoma" w:hAnsi="Tahoma" w:cs="Times New Roman"/>
          <w:b/>
          <w:color w:val="1A1A1A"/>
          <w:sz w:val="20"/>
          <w:szCs w:val="20"/>
          <w:lang w:val="en-US"/>
        </w:rPr>
        <w:t>Minta Zoltán</w:t>
      </w:r>
    </w:p>
    <w:p w14:paraId="16F00AB1" w14:textId="77777777" w:rsidR="00757491" w:rsidRDefault="00651B42" w:rsidP="00651B42">
      <w:pPr>
        <w:tabs>
          <w:tab w:val="center" w:pos="8789"/>
        </w:tabs>
        <w:rPr>
          <w:rFonts w:ascii="Tahoma" w:hAnsi="Tahoma" w:cs="Times New Roman"/>
          <w:color w:val="1A1A1A"/>
          <w:sz w:val="16"/>
          <w:szCs w:val="16"/>
          <w:lang w:val="en-US"/>
        </w:rPr>
      </w:pPr>
      <w:r>
        <w:rPr>
          <w:rFonts w:ascii="Tahoma" w:hAnsi="Tahoma" w:cs="Times New Roman"/>
          <w:color w:val="1A1A1A"/>
          <w:sz w:val="16"/>
          <w:szCs w:val="16"/>
          <w:lang w:val="en-US"/>
        </w:rPr>
        <w:tab/>
      </w:r>
      <w:r w:rsidR="00757491" w:rsidRPr="00D06B6B">
        <w:rPr>
          <w:rFonts w:ascii="Tahoma" w:hAnsi="Tahoma" w:cs="Times New Roman"/>
          <w:color w:val="1A1A1A"/>
          <w:sz w:val="16"/>
          <w:szCs w:val="16"/>
          <w:lang w:val="en-US"/>
        </w:rPr>
        <w:t>T</w:t>
      </w:r>
      <w:r w:rsidR="00D06B6B" w:rsidRPr="00D06B6B">
        <w:rPr>
          <w:rFonts w:ascii="Tahoma" w:hAnsi="Tahoma" w:cs="Times New Roman"/>
          <w:color w:val="1A1A1A"/>
          <w:sz w:val="16"/>
          <w:szCs w:val="16"/>
          <w:lang w:val="en-US"/>
        </w:rPr>
        <w:t>itulus</w:t>
      </w:r>
      <w:r w:rsidR="00757491">
        <w:rPr>
          <w:rFonts w:ascii="Tahoma" w:hAnsi="Tahoma" w:cs="Times New Roman"/>
          <w:color w:val="1A1A1A"/>
          <w:sz w:val="16"/>
          <w:szCs w:val="16"/>
          <w:lang w:val="en-US"/>
        </w:rPr>
        <w:t xml:space="preserve"> </w:t>
      </w:r>
    </w:p>
    <w:sectPr w:rsidR="00757491" w:rsidSect="008B18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1" w:right="907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22EF8" w14:textId="77777777" w:rsidR="002C161E" w:rsidRDefault="002C161E" w:rsidP="00D06B6B">
      <w:r>
        <w:separator/>
      </w:r>
    </w:p>
  </w:endnote>
  <w:endnote w:type="continuationSeparator" w:id="0">
    <w:p w14:paraId="045D952C" w14:textId="77777777" w:rsidR="002C161E" w:rsidRDefault="002C161E" w:rsidP="00D0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0£—»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`Ò—»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41BB" w14:textId="77777777" w:rsidR="00757491" w:rsidRPr="00B4392C" w:rsidRDefault="00757491" w:rsidP="005C3374">
    <w:pPr>
      <w:tabs>
        <w:tab w:val="left" w:pos="7749"/>
      </w:tabs>
      <w:autoSpaceDE w:val="0"/>
      <w:autoSpaceDN w:val="0"/>
      <w:adjustRightInd w:val="0"/>
      <w:rPr>
        <w:rFonts w:ascii="Tahoma" w:hAnsi="Tahoma" w:cs="Tahoma"/>
        <w:b/>
        <w:color w:val="1A1A1A"/>
        <w:sz w:val="18"/>
        <w:szCs w:val="18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EF29" w14:textId="77777777" w:rsidR="008B1889" w:rsidRPr="0055408A" w:rsidRDefault="0055408A" w:rsidP="005E752E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FFFFFF" w:themeColor="background1"/>
        <w:sz w:val="18"/>
        <w:szCs w:val="18"/>
        <w:lang w:val="en-US"/>
      </w:rPr>
    </w:pPr>
    <w:r w:rsidRPr="0055408A">
      <w:rPr>
        <w:rFonts w:ascii="Tahoma" w:hAnsi="Tahoma" w:cs="Tahoma"/>
        <w:b/>
        <w:noProof/>
        <w:color w:val="FFFFFF" w:themeColor="background1"/>
        <w:sz w:val="18"/>
        <w:szCs w:val="18"/>
        <w:lang w:val="en-US"/>
      </w:rPr>
      <w:drawing>
        <wp:anchor distT="0" distB="0" distL="114300" distR="114300" simplePos="0" relativeHeight="251662336" behindDoc="1" locked="0" layoutInCell="1" allowOverlap="1" wp14:anchorId="08A2400C" wp14:editId="537FB126">
          <wp:simplePos x="0" y="0"/>
          <wp:positionH relativeFrom="column">
            <wp:posOffset>-14224</wp:posOffset>
          </wp:positionH>
          <wp:positionV relativeFrom="paragraph">
            <wp:posOffset>-158115</wp:posOffset>
          </wp:positionV>
          <wp:extent cx="6400800" cy="8001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rd_alkatresz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color w:val="FFFFFF" w:themeColor="background1"/>
        <w:sz w:val="18"/>
        <w:szCs w:val="18"/>
        <w:lang w:val="en-US"/>
      </w:rPr>
      <w:tab/>
    </w:r>
    <w:r w:rsidR="008B1889" w:rsidRPr="0055408A">
      <w:rPr>
        <w:rFonts w:ascii="Tahoma" w:hAnsi="Tahoma" w:cs="Tahoma"/>
        <w:b/>
        <w:color w:val="FFFFFF" w:themeColor="background1"/>
        <w:sz w:val="18"/>
        <w:szCs w:val="18"/>
        <w:lang w:val="en-US"/>
      </w:rPr>
      <w:t>SZERVEZETI EGYSÉG FELIRATTAL</w:t>
    </w:r>
  </w:p>
  <w:p w14:paraId="04DCE91D" w14:textId="77777777" w:rsidR="008B1889" w:rsidRPr="00AF2654" w:rsidRDefault="00AF2654" w:rsidP="005E752E">
    <w:pPr>
      <w:pStyle w:val="ListParagraph"/>
      <w:tabs>
        <w:tab w:val="left" w:pos="1304"/>
      </w:tabs>
      <w:autoSpaceDE w:val="0"/>
      <w:autoSpaceDN w:val="0"/>
      <w:adjustRightInd w:val="0"/>
      <w:spacing w:before="60"/>
      <w:rPr>
        <w:rFonts w:ascii="Tahoma" w:hAnsi="Tahoma" w:cs="Tahoma"/>
        <w:color w:val="FFFFFF" w:themeColor="background1"/>
        <w:sz w:val="15"/>
        <w:szCs w:val="15"/>
        <w:lang w:val="en-US"/>
      </w:rPr>
    </w:pPr>
    <w:r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proofErr w:type="spellStart"/>
    <w:r w:rsidR="002C161E">
      <w:rPr>
        <w:noProof/>
        <w:lang w:val="en-US"/>
      </w:rPr>
      <w:pict w14:anchorId="64BBDF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3" o:spid="_x0000_i1025" type="#_x0000_t75" alt="" style="width:6pt;height:6pt;visibility:visible;mso-wrap-style:square;mso-width-percent:0;mso-height-percent:0;mso-width-percent:0;mso-height-percent:0" o:bullet="t">
          <v:imagedata r:id="rId2" o:title=""/>
          <o:lock v:ext="edit" aspectratio="f"/>
        </v:shape>
      </w:pict>
    </w:r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Győr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, </w:t>
    </w:r>
    <w:proofErr w:type="spellStart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Egyetem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 </w:t>
    </w:r>
    <w:proofErr w:type="spellStart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tér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 1. 9007 </w:t>
    </w:r>
    <w:proofErr w:type="spellStart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Győr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, Pf. 701.</w:t>
    </w:r>
  </w:p>
  <w:p w14:paraId="29E7C2B2" w14:textId="77777777" w:rsidR="00D06B6B" w:rsidRPr="0055408A" w:rsidRDefault="008B1889" w:rsidP="00AF2654">
    <w:pPr>
      <w:pStyle w:val="Footer"/>
      <w:tabs>
        <w:tab w:val="clear" w:pos="4703"/>
        <w:tab w:val="clear" w:pos="9406"/>
        <w:tab w:val="left" w:pos="1304"/>
      </w:tabs>
      <w:ind w:right="21"/>
      <w:rPr>
        <w:color w:val="FFFFFF" w:themeColor="background1"/>
      </w:rPr>
    </w:pP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en-US"/>
      </w:rPr>
      <w:drawing>
        <wp:inline distT="0" distB="0" distL="0" distR="0" wp14:anchorId="647FC309" wp14:editId="146A2217">
          <wp:extent cx="92242" cy="92242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Word_alkatreszek_ikonok3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12" cy="128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C53AA5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 </w:t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+36 96 503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> </w:t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440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en-US"/>
      </w:rPr>
      <w:drawing>
        <wp:inline distT="0" distB="0" distL="0" distR="0" wp14:anchorId="46AA7C76" wp14:editId="157585E0">
          <wp:extent cx="80493" cy="80493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Word_alkatreszek_ikonok4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3" cy="92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+36 96 503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> </w:t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440 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en-US"/>
      </w:rPr>
      <w:drawing>
        <wp:inline distT="0" distB="0" distL="0" distR="0" wp14:anchorId="589D8F08" wp14:editId="2F8509A3">
          <wp:extent cx="80493" cy="80493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Word_alkatreszek_ikonok5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80" cy="92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info@sze.hu 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en-US"/>
      </w:rPr>
      <w:drawing>
        <wp:inline distT="0" distB="0" distL="0" distR="0" wp14:anchorId="1DCF82FD" wp14:editId="3CE0F668">
          <wp:extent cx="83712" cy="83712"/>
          <wp:effectExtent l="0" t="0" r="5715" b="5715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Word_alkatreszek_ikonok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26" cy="92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http://uni.sze.hu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923C" w14:textId="77777777" w:rsidR="008B1889" w:rsidRPr="006D6BFD" w:rsidRDefault="008B1889" w:rsidP="008B1889">
    <w:pPr>
      <w:autoSpaceDE w:val="0"/>
      <w:autoSpaceDN w:val="0"/>
      <w:adjustRightInd w:val="0"/>
      <w:spacing w:before="120"/>
      <w:rPr>
        <w:rFonts w:ascii="Tahoma" w:hAnsi="Tahoma" w:cs="Tahoma"/>
        <w:b/>
        <w:color w:val="1A1A1A"/>
        <w:sz w:val="18"/>
        <w:szCs w:val="18"/>
        <w:lang w:val="en-US"/>
      </w:rPr>
    </w:pPr>
    <w:r>
      <w:rPr>
        <w:rFonts w:ascii="Tahoma" w:hAnsi="Tahoma" w:cs="Tahoma"/>
        <w:b/>
        <w:noProof/>
        <w:color w:val="1A1A1A"/>
        <w:sz w:val="18"/>
        <w:szCs w:val="18"/>
        <w:lang w:val="en-US"/>
      </w:rPr>
      <w:drawing>
        <wp:anchor distT="0" distB="0" distL="114300" distR="114300" simplePos="0" relativeHeight="251661312" behindDoc="1" locked="0" layoutInCell="1" allowOverlap="1" wp14:anchorId="2ED97C7B" wp14:editId="68894649">
          <wp:simplePos x="0" y="0"/>
          <wp:positionH relativeFrom="column">
            <wp:posOffset>6399</wp:posOffset>
          </wp:positionH>
          <wp:positionV relativeFrom="paragraph">
            <wp:posOffset>-30480</wp:posOffset>
          </wp:positionV>
          <wp:extent cx="6400800" cy="8001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_alkatreszek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6BFD">
      <w:rPr>
        <w:rFonts w:ascii="Tahoma" w:hAnsi="Tahoma" w:cs="Tahoma"/>
        <w:b/>
        <w:color w:val="1A1A1A"/>
        <w:sz w:val="18"/>
        <w:szCs w:val="18"/>
        <w:lang w:val="en-US"/>
      </w:rPr>
      <w:t>SZERVEZETI EGYSÉG FELIRATTAL</w:t>
    </w:r>
  </w:p>
  <w:p w14:paraId="2028B6B4" w14:textId="2C86E09B" w:rsidR="008B1889" w:rsidRPr="008B1889" w:rsidRDefault="008B1889" w:rsidP="008B1889">
    <w:pPr>
      <w:pStyle w:val="Footer"/>
      <w:tabs>
        <w:tab w:val="clear" w:pos="4703"/>
        <w:tab w:val="clear" w:pos="9406"/>
      </w:tabs>
      <w:rPr>
        <w:rFonts w:ascii="Tahoma" w:hAnsi="Tahoma" w:cs="Tahoma"/>
        <w:sz w:val="15"/>
        <w:szCs w:val="15"/>
      </w:rPr>
    </w:pP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755A42EC" wp14:editId="22C640DC">
          <wp:extent cx="104273" cy="10427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_alkatreszek_ikonok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10" cy="11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  <w:t xml:space="preserve">9026 </w:t>
    </w:r>
    <w:proofErr w:type="spellStart"/>
    <w:r w:rsidRPr="006D6BFD">
      <w:rPr>
        <w:rFonts w:ascii="Tahoma" w:hAnsi="Tahoma" w:cs="Tahoma"/>
        <w:color w:val="1A1A1A"/>
        <w:sz w:val="15"/>
        <w:szCs w:val="15"/>
        <w:lang w:val="en-US"/>
      </w:rPr>
      <w:t>Győr</w:t>
    </w:r>
    <w:proofErr w:type="spellEnd"/>
    <w:r w:rsidRPr="006D6BFD">
      <w:rPr>
        <w:rFonts w:ascii="Tahoma" w:hAnsi="Tahoma" w:cs="Tahoma"/>
        <w:color w:val="1A1A1A"/>
        <w:sz w:val="15"/>
        <w:szCs w:val="15"/>
        <w:lang w:val="en-US"/>
      </w:rPr>
      <w:t xml:space="preserve">, </w:t>
    </w:r>
    <w:proofErr w:type="spellStart"/>
    <w:r w:rsidRPr="006D6BFD">
      <w:rPr>
        <w:rFonts w:ascii="Tahoma" w:hAnsi="Tahoma" w:cs="Tahoma"/>
        <w:color w:val="1A1A1A"/>
        <w:sz w:val="15"/>
        <w:szCs w:val="15"/>
        <w:lang w:val="en-US"/>
      </w:rPr>
      <w:t>Egyetem</w:t>
    </w:r>
    <w:proofErr w:type="spellEnd"/>
    <w:r w:rsidRPr="006D6BFD">
      <w:rPr>
        <w:rFonts w:ascii="Tahoma" w:hAnsi="Tahoma" w:cs="Tahoma"/>
        <w:color w:val="1A1A1A"/>
        <w:sz w:val="15"/>
        <w:szCs w:val="15"/>
        <w:lang w:val="en-US"/>
      </w:rPr>
      <w:t xml:space="preserve"> </w:t>
    </w:r>
    <w:proofErr w:type="spellStart"/>
    <w:r w:rsidRPr="006D6BFD">
      <w:rPr>
        <w:rFonts w:ascii="Tahoma" w:hAnsi="Tahoma" w:cs="Tahoma"/>
        <w:color w:val="1A1A1A"/>
        <w:sz w:val="15"/>
        <w:szCs w:val="15"/>
        <w:lang w:val="en-US"/>
      </w:rPr>
      <w:t>tér</w:t>
    </w:r>
    <w:proofErr w:type="spellEnd"/>
    <w:r w:rsidRPr="006D6BFD">
      <w:rPr>
        <w:rFonts w:ascii="Tahoma" w:hAnsi="Tahoma" w:cs="Tahoma"/>
        <w:color w:val="1A1A1A"/>
        <w:sz w:val="15"/>
        <w:szCs w:val="15"/>
        <w:lang w:val="en-US"/>
      </w:rPr>
      <w:t xml:space="preserve"> 1.</w:t>
    </w:r>
    <w:r w:rsidR="009F3CF7">
      <w:rPr>
        <w:rFonts w:ascii="Tahoma" w:hAnsi="Tahoma" w:cs="Tahoma"/>
        <w:color w:val="1A1A1A"/>
        <w:sz w:val="15"/>
        <w:szCs w:val="15"/>
        <w:lang w:val="en-US"/>
      </w:rPr>
      <w:t xml:space="preserve"> </w:t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2AB30BC5" wp14:editId="31D741DC">
          <wp:extent cx="104273" cy="10427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_alkatreszek_ikonok3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94" cy="141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  <w:t>+36 96 503</w:t>
    </w:r>
    <w:r w:rsidR="009F3CF7">
      <w:rPr>
        <w:rFonts w:ascii="Tahoma" w:hAnsi="Tahoma" w:cs="Tahoma"/>
        <w:color w:val="1A1A1A"/>
        <w:sz w:val="15"/>
        <w:szCs w:val="15"/>
        <w:lang w:val="en-US"/>
      </w:rPr>
      <w:t> </w:t>
    </w:r>
    <w:r w:rsidRPr="006D6BFD">
      <w:rPr>
        <w:rFonts w:ascii="Tahoma" w:hAnsi="Tahoma" w:cs="Tahoma"/>
        <w:color w:val="1A1A1A"/>
        <w:sz w:val="15"/>
        <w:szCs w:val="15"/>
        <w:lang w:val="en-US"/>
      </w:rPr>
      <w:t>4</w:t>
    </w:r>
    <w:r w:rsidR="00482A72">
      <w:rPr>
        <w:rFonts w:ascii="Tahoma" w:hAnsi="Tahoma" w:cs="Tahoma"/>
        <w:color w:val="1A1A1A"/>
        <w:sz w:val="15"/>
        <w:szCs w:val="15"/>
        <w:lang w:val="en-US"/>
      </w:rPr>
      <w:t>0</w:t>
    </w:r>
    <w:r w:rsidRPr="006D6BFD">
      <w:rPr>
        <w:rFonts w:ascii="Tahoma" w:hAnsi="Tahoma" w:cs="Tahoma"/>
        <w:color w:val="1A1A1A"/>
        <w:sz w:val="15"/>
        <w:szCs w:val="15"/>
        <w:lang w:val="en-US"/>
      </w:rPr>
      <w:t>0</w:t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5847F660" wp14:editId="5BC3B204">
          <wp:extent cx="104273" cy="104273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_alkatreszek_ikonok5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19" cy="1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ahoma" w:hAnsi="Tahoma" w:cs="Tahoma"/>
        <w:color w:val="1A1A1A"/>
        <w:sz w:val="15"/>
        <w:szCs w:val="15"/>
        <w:lang w:val="en-US"/>
      </w:rPr>
      <w:tab/>
    </w:r>
    <w:hyperlink r:id="rId5" w:history="1">
      <w:r w:rsidR="00482A72" w:rsidRPr="008005F2">
        <w:rPr>
          <w:rStyle w:val="Hyperlink"/>
          <w:rFonts w:ascii="Tahoma" w:hAnsi="Tahoma" w:cs="Tahoma"/>
          <w:sz w:val="15"/>
          <w:szCs w:val="15"/>
          <w:lang w:val="en-US"/>
        </w:rPr>
        <w:t>sze@sze.hu</w:t>
      </w:r>
    </w:hyperlink>
    <w:r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</w:rPr>
      <w:drawing>
        <wp:inline distT="0" distB="0" distL="0" distR="0" wp14:anchorId="7D9127EE" wp14:editId="44B5C58E">
          <wp:extent cx="100263" cy="100263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_alkatreszek_ikonok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48" cy="10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 w:rsidR="00482A72">
      <w:rPr>
        <w:rFonts w:ascii="Tahoma" w:hAnsi="Tahoma" w:cs="Tahoma"/>
        <w:color w:val="1A1A1A"/>
        <w:sz w:val="15"/>
        <w:szCs w:val="15"/>
        <w:lang w:val="en-US"/>
      </w:rPr>
      <w:t>www.</w:t>
    </w:r>
    <w:r w:rsidRPr="006D6BFD">
      <w:rPr>
        <w:rFonts w:ascii="Tahoma" w:hAnsi="Tahoma" w:cs="Tahoma"/>
        <w:color w:val="1A1A1A"/>
        <w:sz w:val="15"/>
        <w:szCs w:val="15"/>
        <w:lang w:val="en-US"/>
      </w:rPr>
      <w:t>uni.sze.hu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D2935" w14:textId="77777777" w:rsidR="002C161E" w:rsidRDefault="002C161E" w:rsidP="00D06B6B">
      <w:r>
        <w:separator/>
      </w:r>
    </w:p>
  </w:footnote>
  <w:footnote w:type="continuationSeparator" w:id="0">
    <w:p w14:paraId="0F02C8C9" w14:textId="77777777" w:rsidR="002C161E" w:rsidRDefault="002C161E" w:rsidP="00D0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CD72A" w14:textId="77777777" w:rsidR="00757491" w:rsidRDefault="00757491">
    <w:pPr>
      <w:pStyle w:val="Header"/>
    </w:pPr>
    <w:r>
      <w:rPr>
        <w:noProof/>
      </w:rPr>
      <w:drawing>
        <wp:inline distT="0" distB="0" distL="0" distR="0" wp14:anchorId="22CA779A" wp14:editId="4C5B0B69">
          <wp:extent cx="2133600" cy="5461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0524E" w14:textId="77777777" w:rsidR="00D06B6B" w:rsidRDefault="00D06B6B">
    <w:pPr>
      <w:pStyle w:val="Header"/>
    </w:pPr>
    <w:r>
      <w:rPr>
        <w:noProof/>
      </w:rPr>
      <w:drawing>
        <wp:inline distT="0" distB="0" distL="0" distR="0" wp14:anchorId="5BD1AB63" wp14:editId="15A8D28E">
          <wp:extent cx="2133600" cy="546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5D6E" w14:textId="77777777" w:rsidR="00D83672" w:rsidRDefault="00D83672">
    <w:pPr>
      <w:pStyle w:val="Header"/>
    </w:pPr>
    <w:r>
      <w:rPr>
        <w:noProof/>
      </w:rPr>
      <w:drawing>
        <wp:inline distT="0" distB="0" distL="0" distR="0" wp14:anchorId="1D59CD19" wp14:editId="191DFF57">
          <wp:extent cx="2133600" cy="54610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742809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21310440" o:spid="_x0000_i1025" type="#_x0000_t75" style="width:65pt;height:65pt;visibility:visible;mso-wrap-style:square">
            <v:imagedata r:id="rId1" o:title=""/>
          </v:shape>
        </w:pict>
      </mc:Choice>
      <mc:Fallback>
        <w:drawing>
          <wp:inline distT="0" distB="0" distL="0" distR="0" wp14:anchorId="7728A36D" wp14:editId="6D1281C8">
            <wp:extent cx="825500" cy="825500"/>
            <wp:effectExtent l="0" t="0" r="0" b="0"/>
            <wp:docPr id="621310440" name="Picture 621310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0371385"/>
    <w:multiLevelType w:val="hybridMultilevel"/>
    <w:tmpl w:val="03448660"/>
    <w:lvl w:ilvl="0" w:tplc="B20CE8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DC7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8889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4A5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EE18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22C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044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C69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08EC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43943FF"/>
    <w:multiLevelType w:val="hybridMultilevel"/>
    <w:tmpl w:val="9A563F32"/>
    <w:lvl w:ilvl="0" w:tplc="AA8892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A59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BC9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820D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BA7E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F0F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70D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F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88CA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08169159">
    <w:abstractNumId w:val="0"/>
  </w:num>
  <w:num w:numId="2" w16cid:durableId="121198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13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74"/>
    <w:rsid w:val="000E365A"/>
    <w:rsid w:val="001D0246"/>
    <w:rsid w:val="002C161E"/>
    <w:rsid w:val="00342023"/>
    <w:rsid w:val="00361459"/>
    <w:rsid w:val="003934D4"/>
    <w:rsid w:val="00482A72"/>
    <w:rsid w:val="00492658"/>
    <w:rsid w:val="004D42B3"/>
    <w:rsid w:val="004D4C3D"/>
    <w:rsid w:val="0055408A"/>
    <w:rsid w:val="005C0D1F"/>
    <w:rsid w:val="005C3374"/>
    <w:rsid w:val="005E0946"/>
    <w:rsid w:val="005E752E"/>
    <w:rsid w:val="00651B42"/>
    <w:rsid w:val="006D6BFD"/>
    <w:rsid w:val="006F48FC"/>
    <w:rsid w:val="007069C4"/>
    <w:rsid w:val="00757491"/>
    <w:rsid w:val="007971B2"/>
    <w:rsid w:val="007C1071"/>
    <w:rsid w:val="008854FF"/>
    <w:rsid w:val="008B1889"/>
    <w:rsid w:val="008C11CC"/>
    <w:rsid w:val="00957B0E"/>
    <w:rsid w:val="009F2A7A"/>
    <w:rsid w:val="009F3CF7"/>
    <w:rsid w:val="00A65767"/>
    <w:rsid w:val="00AE0AC9"/>
    <w:rsid w:val="00AF2654"/>
    <w:rsid w:val="00B25F9B"/>
    <w:rsid w:val="00B4392C"/>
    <w:rsid w:val="00B91160"/>
    <w:rsid w:val="00BE17D1"/>
    <w:rsid w:val="00C377F2"/>
    <w:rsid w:val="00C53AA5"/>
    <w:rsid w:val="00C76916"/>
    <w:rsid w:val="00CA0FAA"/>
    <w:rsid w:val="00CE2536"/>
    <w:rsid w:val="00CE366E"/>
    <w:rsid w:val="00D06B6B"/>
    <w:rsid w:val="00D83672"/>
    <w:rsid w:val="00E74549"/>
    <w:rsid w:val="00EC7CC4"/>
    <w:rsid w:val="00ED6542"/>
    <w:rsid w:val="00FA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60AE2DC"/>
  <w14:defaultImageDpi w14:val="32767"/>
  <w15:chartTrackingRefBased/>
  <w15:docId w15:val="{A61FC64F-BA5A-5146-BA51-2A6B8A5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B6B"/>
  </w:style>
  <w:style w:type="paragraph" w:styleId="Footer">
    <w:name w:val="footer"/>
    <w:basedOn w:val="Normal"/>
    <w:link w:val="Footer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B6B"/>
  </w:style>
  <w:style w:type="character" w:styleId="Hyperlink">
    <w:name w:val="Hyperlink"/>
    <w:basedOn w:val="DefaultParagraphFont"/>
    <w:uiPriority w:val="99"/>
    <w:unhideWhenUsed/>
    <w:rsid w:val="006D6B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D6B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6BF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7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4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4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4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4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49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9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F2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1.png"/><Relationship Id="rId1" Type="http://schemas.openxmlformats.org/officeDocument/2006/relationships/image" Target="media/image4.jp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g"/><Relationship Id="rId1" Type="http://schemas.openxmlformats.org/officeDocument/2006/relationships/image" Target="media/image9.jpg"/><Relationship Id="rId6" Type="http://schemas.openxmlformats.org/officeDocument/2006/relationships/image" Target="media/image13.jpg"/><Relationship Id="rId5" Type="http://schemas.openxmlformats.org/officeDocument/2006/relationships/hyperlink" Target="mailto:sze@sze.hu" TargetMode="External"/><Relationship Id="rId4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udio-06-mac/Desktop/Alex/SZE_levelpapi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19C880-0FB5-3B44-8B79-454C07D3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SZE_levelpapir.dotx</Template>
  <TotalTime>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Mózsi Richárd</dc:creator>
  <cp:keywords/>
  <dc:description/>
  <cp:lastModifiedBy>zsoka palmai</cp:lastModifiedBy>
  <cp:revision>3</cp:revision>
  <dcterms:created xsi:type="dcterms:W3CDTF">2019-07-31T11:28:00Z</dcterms:created>
  <dcterms:modified xsi:type="dcterms:W3CDTF">2025-02-17T07:44:00Z</dcterms:modified>
</cp:coreProperties>
</file>